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3A455" w14:textId="77777777" w:rsidR="004C3A29" w:rsidRDefault="000B2288" w:rsidP="002452D0">
      <w:pPr>
        <w:pStyle w:val="Titel"/>
      </w:pPr>
      <w:r>
        <w:t>Meldepflicht des Auftraggebers</w:t>
      </w:r>
      <w:r w:rsidR="008F6D87">
        <w:rPr>
          <w:rStyle w:val="Funotenzeichen"/>
        </w:rPr>
        <w:footnoteReference w:id="1"/>
      </w:r>
    </w:p>
    <w:p w14:paraId="04A432D0" w14:textId="77777777" w:rsidR="000B2288" w:rsidRPr="000B2288" w:rsidRDefault="000B2288" w:rsidP="000B2288">
      <w:r w:rsidRPr="000B2288">
        <w:t>Beim Abschluss des Zertifizierungsvertrages haben Sie sich als Auftraggeber dazu verpflichtet, die Zertifizierungsstelle concret über Veränderungen einer ursprünglich festgelegten Ausgangslage zu informieren (siehe Allgemeine Bestimmungen zum Zertifizierun</w:t>
      </w:r>
      <w:r>
        <w:t>gsvertrag der c</w:t>
      </w:r>
      <w:r w:rsidRPr="000B2288">
        <w:t>oncret AG). Falls sich in Ihrem Betrieb Veränderungen ergeben, welche meld</w:t>
      </w:r>
      <w:r>
        <w:t>epflichtig sind, bitten wir Sie</w:t>
      </w:r>
      <w:r w:rsidRPr="000B2288">
        <w:t xml:space="preserve"> die Meldung mit dem beigelegten Formular vorzunehmen.</w:t>
      </w:r>
    </w:p>
    <w:p w14:paraId="2A3E188D" w14:textId="77777777" w:rsidR="000B2288" w:rsidRDefault="000B2288" w:rsidP="002452D0">
      <w:pPr>
        <w:pStyle w:val="berschrift1"/>
      </w:pPr>
      <w:r w:rsidRPr="000B2288">
        <w:t>Veränderungen, die der Meldepflicht unterstehen</w:t>
      </w:r>
    </w:p>
    <w:p w14:paraId="2B409B89" w14:textId="77777777" w:rsidR="00D43E46" w:rsidRPr="008F6D87" w:rsidRDefault="00D43E46" w:rsidP="00D43E46">
      <w:pPr>
        <w:pStyle w:val="Listenabsatz"/>
      </w:pPr>
      <w:r w:rsidRPr="00D43E46">
        <w:t>Veränderungen im Pflege- und Leistungsangebot sowie im Patientenprofil</w:t>
      </w:r>
    </w:p>
    <w:p w14:paraId="689BA717" w14:textId="77777777" w:rsidR="002D76E4" w:rsidRDefault="00D43E46" w:rsidP="008F6D87">
      <w:pPr>
        <w:pStyle w:val="Listenabsatz"/>
      </w:pPr>
      <w:r w:rsidRPr="00D43E46">
        <w:t>Veränderungen in der Wahl der Strategie und in der Organisationsstruktur</w:t>
      </w:r>
    </w:p>
    <w:p w14:paraId="366612C5" w14:textId="77777777" w:rsidR="00D43E46" w:rsidRDefault="00D43E46" w:rsidP="00D43E46">
      <w:pPr>
        <w:pStyle w:val="Listenabsatz"/>
      </w:pPr>
      <w:r>
        <w:t>Personelle Veränderungen in den Schlüsselpositionen (z.B. Führungsverantwortliche, QM relevante Funktionsträger etc.)</w:t>
      </w:r>
    </w:p>
    <w:p w14:paraId="04EADB3F" w14:textId="77777777" w:rsidR="00D43E46" w:rsidRDefault="00D43E46" w:rsidP="00D43E46">
      <w:pPr>
        <w:pStyle w:val="Listenabsatz"/>
      </w:pPr>
      <w:r w:rsidRPr="00D43E46">
        <w:t>Änderungen rechtlicher, wirtschaftlicher oder organisatorische Art oder in der Eigentümerschaft</w:t>
      </w:r>
    </w:p>
    <w:p w14:paraId="40E9C4E5" w14:textId="77777777" w:rsidR="00D43E46" w:rsidRDefault="00D43E46" w:rsidP="00D43E46">
      <w:pPr>
        <w:pStyle w:val="Listenabsatz"/>
      </w:pPr>
      <w:r w:rsidRPr="00D43E46">
        <w:t>Änderung von Kontaktadressen oder Standorten</w:t>
      </w:r>
    </w:p>
    <w:p w14:paraId="63336A31" w14:textId="77777777" w:rsidR="00D43E46" w:rsidRDefault="00D43E46" w:rsidP="00D43E46">
      <w:pPr>
        <w:pStyle w:val="Listenabsatz"/>
      </w:pPr>
      <w:r w:rsidRPr="00D43E46">
        <w:t>Änderungen des Anwendungsbereichs des zertifizierten Managementsystem</w:t>
      </w:r>
    </w:p>
    <w:p w14:paraId="467DD44F" w14:textId="77777777" w:rsidR="00D43E46" w:rsidRPr="008F6D87" w:rsidRDefault="00D43E46" w:rsidP="00D43E46">
      <w:pPr>
        <w:pStyle w:val="Listenabsatz"/>
      </w:pPr>
      <w:r w:rsidRPr="00D43E46">
        <w:t>Wesentliche Änderungen des Managementsystems oder bei Prozessen</w:t>
      </w:r>
    </w:p>
    <w:p w14:paraId="6446B3DD" w14:textId="77777777" w:rsidR="000B2288" w:rsidRDefault="000B2288" w:rsidP="002452D0">
      <w:pPr>
        <w:pStyle w:val="berschrift1"/>
      </w:pPr>
      <w:r w:rsidRPr="000B2288">
        <w:t>Konsequenzen</w:t>
      </w:r>
    </w:p>
    <w:p w14:paraId="076F04F9" w14:textId="77777777" w:rsidR="000B2288" w:rsidRPr="008F6D87" w:rsidRDefault="000B2288" w:rsidP="008F6D87">
      <w:pPr>
        <w:pStyle w:val="Listenabsatz"/>
      </w:pPr>
      <w:r w:rsidRPr="008F6D87">
        <w:t>Bei Veränderungen, die Auswirkungen auf die Funktionalität, resp. Wirksamkeit des Qualitätsmanagement-Systems des Auftraggebers haben und dadurch die Erfüllung der SCEC-Normen in Frage gestellt ist, kann eine Überprüfung zwischen den regulären Audits notwendig werden.</w:t>
      </w:r>
    </w:p>
    <w:p w14:paraId="491E7636" w14:textId="77777777" w:rsidR="000B2288" w:rsidRPr="008F6D87" w:rsidRDefault="000B2288" w:rsidP="008F6D87">
      <w:pPr>
        <w:pStyle w:val="Listenabsatz"/>
      </w:pPr>
      <w:r w:rsidRPr="008F6D87">
        <w:t>Überprüfungen werden in Vereinbarung zwischen der Zertifizierungsstelle und dem Auftraggeber (inkl. Kostenfolge) festgelegt.</w:t>
      </w:r>
    </w:p>
    <w:p w14:paraId="30A9C079" w14:textId="77777777" w:rsidR="000B2288" w:rsidRPr="008F6D87" w:rsidRDefault="000B2288" w:rsidP="008F6D87">
      <w:pPr>
        <w:pStyle w:val="Listenabsatz"/>
      </w:pPr>
      <w:r w:rsidRPr="008F6D87">
        <w:t>Sollten die Veränderungen Auswirkungen auf die Homogenität resp. Heterogenität der zu zertifizierenden Organisationseinheiten haben, so wird eine erneute Einschätzung der Homogenität vorgenommen.</w:t>
      </w:r>
    </w:p>
    <w:p w14:paraId="7B49A70A" w14:textId="77777777" w:rsidR="002452D0" w:rsidRPr="008F6D87" w:rsidRDefault="000B2288" w:rsidP="008F6D87">
      <w:pPr>
        <w:pStyle w:val="Listenabsatz"/>
      </w:pPr>
      <w:r w:rsidRPr="008F6D87">
        <w:t>Die Unterlassung der Meldungen kann zur Auflösung des Zertifizierungsvertrages führen.</w:t>
      </w:r>
    </w:p>
    <w:p w14:paraId="539A169B" w14:textId="77777777" w:rsidR="002452D0" w:rsidRDefault="002452D0" w:rsidP="002452D0">
      <w:r>
        <w:br w:type="page"/>
      </w:r>
    </w:p>
    <w:p w14:paraId="59620868" w14:textId="77777777" w:rsidR="002452D0" w:rsidRDefault="00177450" w:rsidP="002452D0">
      <w:pPr>
        <w:pStyle w:val="Titel"/>
      </w:pPr>
      <w:r>
        <w:lastRenderedPageBreak/>
        <w:t>Meldeformular an c</w:t>
      </w:r>
      <w:r w:rsidR="002452D0">
        <w:t>oncret</w:t>
      </w:r>
    </w:p>
    <w:p w14:paraId="20E95E4B" w14:textId="77777777" w:rsidR="000B2288" w:rsidRDefault="002452D0" w:rsidP="002452D0">
      <w:pPr>
        <w:pStyle w:val="berschrift1"/>
      </w:pPr>
      <w:r w:rsidRPr="002452D0">
        <w:t>Bitte zutreffendes ankreuzen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9222"/>
      </w:tblGrid>
      <w:tr w:rsidR="00D43E46" w14:paraId="18C50BC1" w14:textId="77777777" w:rsidTr="00D43E46">
        <w:trPr>
          <w:trHeight w:val="454"/>
        </w:trPr>
        <w:sdt>
          <w:sdtPr>
            <w:id w:val="41992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33D314ED" w14:textId="77777777" w:rsidR="00D43E46" w:rsidRDefault="00D43E46" w:rsidP="00D43E46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2" w:type="dxa"/>
          </w:tcPr>
          <w:p w14:paraId="43D68BFC" w14:textId="77777777" w:rsidR="00D43E46" w:rsidRDefault="00D43E46" w:rsidP="00D43E46">
            <w:r w:rsidRPr="00A11288">
              <w:t>Veränderungen im Pflege- und Leistungsangebot sowie im Patientenprofil</w:t>
            </w:r>
          </w:p>
        </w:tc>
      </w:tr>
      <w:tr w:rsidR="00D43E46" w14:paraId="7D9F9484" w14:textId="77777777" w:rsidTr="00D43E46">
        <w:trPr>
          <w:trHeight w:val="454"/>
        </w:trPr>
        <w:sdt>
          <w:sdtPr>
            <w:id w:val="682711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5A60B059" w14:textId="77777777" w:rsidR="00D43E46" w:rsidRDefault="00D43E46" w:rsidP="00D43E46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2" w:type="dxa"/>
          </w:tcPr>
          <w:p w14:paraId="4A5A19E0" w14:textId="77777777" w:rsidR="00D43E46" w:rsidRDefault="00D43E46" w:rsidP="00D43E46">
            <w:r w:rsidRPr="00A11288">
              <w:t>Veränderungen in der Wahl der Strategie und in der Organisationsstruktur</w:t>
            </w:r>
          </w:p>
        </w:tc>
      </w:tr>
      <w:tr w:rsidR="00D43E46" w14:paraId="25967B92" w14:textId="77777777" w:rsidTr="00177450">
        <w:trPr>
          <w:trHeight w:val="567"/>
        </w:trPr>
        <w:sdt>
          <w:sdtPr>
            <w:id w:val="2086328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E118C9A" w14:textId="77777777" w:rsidR="00D43E46" w:rsidRDefault="00D43E46" w:rsidP="00D43E46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2" w:type="dxa"/>
          </w:tcPr>
          <w:p w14:paraId="324BEB81" w14:textId="77777777" w:rsidR="00D43E46" w:rsidRDefault="00D43E46" w:rsidP="00D43E46">
            <w:r w:rsidRPr="00A11288">
              <w:t>Personelle Veränderungen in den Schlüsselpositionen (z.B. Führungsverantwortliche, QM relevante Funktionsträger etc.)</w:t>
            </w:r>
          </w:p>
        </w:tc>
      </w:tr>
      <w:tr w:rsidR="00D43E46" w14:paraId="4E0ACF0C" w14:textId="77777777" w:rsidTr="00177450">
        <w:trPr>
          <w:trHeight w:val="567"/>
        </w:trPr>
        <w:sdt>
          <w:sdtPr>
            <w:id w:val="-1460806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190F635D" w14:textId="77777777" w:rsidR="00D43E46" w:rsidRDefault="00D43E46" w:rsidP="00D43E46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2" w:type="dxa"/>
          </w:tcPr>
          <w:p w14:paraId="7E6399A8" w14:textId="77777777" w:rsidR="00D43E46" w:rsidRDefault="00D43E46" w:rsidP="00D43E46">
            <w:r w:rsidRPr="00A11288">
              <w:t>Änderungen rechtlicher, wirtschaftlicher oder organisatorische Art oder in der Eigentümerschaft</w:t>
            </w:r>
          </w:p>
        </w:tc>
      </w:tr>
      <w:tr w:rsidR="00D43E46" w14:paraId="3C1C4D3A" w14:textId="77777777" w:rsidTr="00D43E46">
        <w:trPr>
          <w:trHeight w:val="454"/>
        </w:trPr>
        <w:sdt>
          <w:sdtPr>
            <w:id w:val="-2142643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0FB5D382" w14:textId="77777777" w:rsidR="00D43E46" w:rsidRDefault="00D43E46" w:rsidP="00D43E46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2" w:type="dxa"/>
          </w:tcPr>
          <w:p w14:paraId="4D7FD507" w14:textId="77777777" w:rsidR="00D43E46" w:rsidRDefault="00D43E46" w:rsidP="00D43E46">
            <w:r w:rsidRPr="00A11288">
              <w:t>Änderung von Kontaktadressen oder Standorten</w:t>
            </w:r>
          </w:p>
        </w:tc>
      </w:tr>
      <w:tr w:rsidR="00D43E46" w14:paraId="0985A055" w14:textId="77777777" w:rsidTr="00D43E46">
        <w:trPr>
          <w:trHeight w:val="454"/>
        </w:trPr>
        <w:sdt>
          <w:sdtPr>
            <w:id w:val="1745763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24CB8230" w14:textId="77777777" w:rsidR="00D43E46" w:rsidRDefault="00D43E46" w:rsidP="00D43E46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2" w:type="dxa"/>
          </w:tcPr>
          <w:p w14:paraId="2E4E364B" w14:textId="77777777" w:rsidR="00D43E46" w:rsidRDefault="00D43E46" w:rsidP="00D43E46">
            <w:r w:rsidRPr="00A11288">
              <w:t>Änderungen des Anwendungsbereichs des zertifizierten Managementsystem</w:t>
            </w:r>
          </w:p>
        </w:tc>
      </w:tr>
      <w:tr w:rsidR="00D43E46" w14:paraId="32D22CDD" w14:textId="77777777" w:rsidTr="00D43E46">
        <w:trPr>
          <w:trHeight w:val="454"/>
        </w:trPr>
        <w:sdt>
          <w:sdtPr>
            <w:id w:val="-326136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6664A27C" w14:textId="77777777" w:rsidR="00D43E46" w:rsidRDefault="00D43E46" w:rsidP="00D43E46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2" w:type="dxa"/>
          </w:tcPr>
          <w:p w14:paraId="3DBA656F" w14:textId="77777777" w:rsidR="00D43E46" w:rsidRDefault="00D43E46" w:rsidP="00D43E46">
            <w:r w:rsidRPr="00A11288">
              <w:t>Wesentliche Änderungen des Managementsystems oder bei Prozessen</w:t>
            </w:r>
          </w:p>
        </w:tc>
      </w:tr>
      <w:tr w:rsidR="000B26D3" w14:paraId="2BFDAC9C" w14:textId="77777777" w:rsidTr="00D43E46">
        <w:trPr>
          <w:trHeight w:val="454"/>
        </w:trPr>
        <w:sdt>
          <w:sdtPr>
            <w:id w:val="316696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</w:tcPr>
              <w:p w14:paraId="440FF672" w14:textId="77777777" w:rsidR="000B26D3" w:rsidRDefault="00B77E22" w:rsidP="00177450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362" w:type="dxa"/>
          </w:tcPr>
          <w:p w14:paraId="336E5D4A" w14:textId="77777777" w:rsidR="000B26D3" w:rsidRDefault="000B26D3" w:rsidP="00177450">
            <w:r>
              <w:t>Andere Veränderungen</w:t>
            </w:r>
          </w:p>
        </w:tc>
      </w:tr>
    </w:tbl>
    <w:p w14:paraId="3DD3B683" w14:textId="77777777" w:rsidR="002452D0" w:rsidRDefault="002452D0" w:rsidP="002452D0">
      <w:pPr>
        <w:pStyle w:val="berschrift1"/>
      </w:pPr>
      <w:r>
        <w:t>Bitte beschreiben Sie die Veränderung</w:t>
      </w:r>
    </w:p>
    <w:p w14:paraId="7E0D9142" w14:textId="77777777" w:rsidR="002452D0" w:rsidRDefault="000B26D3" w:rsidP="002452D0">
      <w:r>
        <w:t>Vorherige Situation:</w:t>
      </w:r>
    </w:p>
    <w:sdt>
      <w:sdtPr>
        <w:alias w:val="text_vorherige situation"/>
        <w:tag w:val="text_vorherige situation"/>
        <w:id w:val="-46150113"/>
        <w:showingPlcHdr/>
        <w:text/>
      </w:sdtPr>
      <w:sdtEndPr/>
      <w:sdtContent>
        <w:p w14:paraId="698A90BA" w14:textId="77777777" w:rsidR="000B26D3" w:rsidRDefault="000B26D3" w:rsidP="002452D0">
          <w:r w:rsidRPr="00FE108D">
            <w:rPr>
              <w:rStyle w:val="Platzhaltertext"/>
            </w:rPr>
            <w:t xml:space="preserve">Klicken Sie hier, um </w:t>
          </w:r>
          <w:r>
            <w:rPr>
              <w:rStyle w:val="Platzhaltertext"/>
            </w:rPr>
            <w:t>die vorherige Situation zu beschreiben</w:t>
          </w:r>
          <w:r w:rsidRPr="00FE108D">
            <w:rPr>
              <w:rStyle w:val="Platzhaltertext"/>
            </w:rPr>
            <w:t>.</w:t>
          </w:r>
        </w:p>
      </w:sdtContent>
    </w:sdt>
    <w:p w14:paraId="03DF243D" w14:textId="77777777" w:rsidR="000B26D3" w:rsidRDefault="000B26D3" w:rsidP="000B26D3"/>
    <w:p w14:paraId="227DE485" w14:textId="77777777" w:rsidR="000B26D3" w:rsidRDefault="000B26D3" w:rsidP="000B26D3">
      <w:r>
        <w:t>Neue Situation</w:t>
      </w:r>
      <w:r w:rsidR="00297000">
        <w:t>:</w:t>
      </w:r>
    </w:p>
    <w:sdt>
      <w:sdtPr>
        <w:id w:val="-1055006575"/>
        <w:showingPlcHdr/>
        <w:text/>
      </w:sdtPr>
      <w:sdtEndPr/>
      <w:sdtContent>
        <w:p w14:paraId="52B48A2C" w14:textId="77777777" w:rsidR="000B26D3" w:rsidRDefault="000B26D3" w:rsidP="000B26D3">
          <w:r w:rsidRPr="00FE108D">
            <w:rPr>
              <w:rStyle w:val="Platzhaltertext"/>
            </w:rPr>
            <w:t xml:space="preserve">Klicken Sie hier, um </w:t>
          </w:r>
          <w:r>
            <w:rPr>
              <w:rStyle w:val="Platzhaltertext"/>
            </w:rPr>
            <w:t>die neue Situation zu beschreiben</w:t>
          </w:r>
          <w:r w:rsidRPr="00FE108D">
            <w:rPr>
              <w:rStyle w:val="Platzhaltertext"/>
            </w:rPr>
            <w:t>.</w:t>
          </w:r>
        </w:p>
      </w:sdtContent>
    </w:sdt>
    <w:p w14:paraId="73259B3D" w14:textId="77777777" w:rsidR="000B26D3" w:rsidRDefault="000B26D3" w:rsidP="000B26D3"/>
    <w:p w14:paraId="04C16A86" w14:textId="77777777" w:rsidR="000B26D3" w:rsidRDefault="000B26D3" w:rsidP="000B26D3">
      <w:r>
        <w:t>Beilagen (falls vorhanden)</w:t>
      </w:r>
      <w:r w:rsidR="00297000">
        <w:t>:</w:t>
      </w:r>
    </w:p>
    <w:sdt>
      <w:sdtPr>
        <w:id w:val="-1739314242"/>
        <w:showingPlcHdr/>
        <w:text/>
      </w:sdtPr>
      <w:sdtEndPr/>
      <w:sdtContent>
        <w:p w14:paraId="0B2057CC" w14:textId="77777777" w:rsidR="000B26D3" w:rsidRDefault="000B26D3" w:rsidP="000B26D3">
          <w:r w:rsidRPr="00FE108D">
            <w:rPr>
              <w:rStyle w:val="Platzhaltertext"/>
            </w:rPr>
            <w:t xml:space="preserve">Klicken Sie hier, um </w:t>
          </w:r>
          <w:r>
            <w:rPr>
              <w:rStyle w:val="Platzhaltertext"/>
            </w:rPr>
            <w:t>die Beilagen zu benennen</w:t>
          </w:r>
          <w:r w:rsidRPr="00FE108D">
            <w:rPr>
              <w:rStyle w:val="Platzhaltertext"/>
            </w:rPr>
            <w:t>.</w:t>
          </w:r>
        </w:p>
      </w:sdtContent>
    </w:sdt>
    <w:p w14:paraId="72D4DAAA" w14:textId="77777777" w:rsidR="002452D0" w:rsidRDefault="002452D0" w:rsidP="002452D0">
      <w:pPr>
        <w:pStyle w:val="berschrift1"/>
      </w:pPr>
      <w:r>
        <w:t>Meldung von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1"/>
        <w:gridCol w:w="4837"/>
      </w:tblGrid>
      <w:tr w:rsidR="000B26D3" w14:paraId="02E2EE76" w14:textId="77777777" w:rsidTr="00177450">
        <w:trPr>
          <w:trHeight w:val="454"/>
        </w:trPr>
        <w:tc>
          <w:tcPr>
            <w:tcW w:w="4889" w:type="dxa"/>
          </w:tcPr>
          <w:p w14:paraId="6AD59661" w14:textId="77777777" w:rsidR="000B26D3" w:rsidRDefault="000B26D3" w:rsidP="002452D0">
            <w:r>
              <w:t>Institution:</w:t>
            </w:r>
          </w:p>
        </w:tc>
        <w:sdt>
          <w:sdtPr>
            <w:id w:val="-2124525663"/>
            <w:showingPlcHdr/>
            <w:text/>
          </w:sdtPr>
          <w:sdtEndPr/>
          <w:sdtContent>
            <w:tc>
              <w:tcPr>
                <w:tcW w:w="4889" w:type="dxa"/>
              </w:tcPr>
              <w:p w14:paraId="1EF6F35D" w14:textId="77777777" w:rsidR="000B26D3" w:rsidRDefault="00177450" w:rsidP="00177450">
                <w:r>
                  <w:rPr>
                    <w:rStyle w:val="Platzhaltertext"/>
                  </w:rPr>
                  <w:t>Name der Institution</w:t>
                </w:r>
              </w:p>
            </w:tc>
          </w:sdtContent>
        </w:sdt>
      </w:tr>
      <w:tr w:rsidR="000B26D3" w14:paraId="1D8AC945" w14:textId="77777777" w:rsidTr="00177450">
        <w:trPr>
          <w:trHeight w:val="454"/>
        </w:trPr>
        <w:tc>
          <w:tcPr>
            <w:tcW w:w="4889" w:type="dxa"/>
          </w:tcPr>
          <w:p w14:paraId="56E2D6C5" w14:textId="77777777" w:rsidR="000B26D3" w:rsidRDefault="000B26D3" w:rsidP="002452D0">
            <w:r>
              <w:t>Organisationseinheit:</w:t>
            </w:r>
          </w:p>
        </w:tc>
        <w:sdt>
          <w:sdtPr>
            <w:id w:val="931549073"/>
            <w:showingPlcHdr/>
            <w:text/>
          </w:sdtPr>
          <w:sdtEndPr/>
          <w:sdtContent>
            <w:tc>
              <w:tcPr>
                <w:tcW w:w="4889" w:type="dxa"/>
              </w:tcPr>
              <w:p w14:paraId="57561C5C" w14:textId="77777777" w:rsidR="000B26D3" w:rsidRDefault="00177450" w:rsidP="00177450">
                <w:r>
                  <w:rPr>
                    <w:rStyle w:val="Platzhaltertext"/>
                  </w:rPr>
                  <w:t>Name der Organisationseinheit</w:t>
                </w:r>
              </w:p>
            </w:tc>
          </w:sdtContent>
        </w:sdt>
      </w:tr>
      <w:tr w:rsidR="000B26D3" w14:paraId="4C2F8FC3" w14:textId="77777777" w:rsidTr="00177450">
        <w:trPr>
          <w:trHeight w:val="454"/>
        </w:trPr>
        <w:tc>
          <w:tcPr>
            <w:tcW w:w="4889" w:type="dxa"/>
          </w:tcPr>
          <w:p w14:paraId="7058195B" w14:textId="77777777" w:rsidR="000B26D3" w:rsidRDefault="000B26D3" w:rsidP="002452D0">
            <w:r>
              <w:t>Datum / Ort:</w:t>
            </w:r>
          </w:p>
        </w:tc>
        <w:tc>
          <w:tcPr>
            <w:tcW w:w="4889" w:type="dxa"/>
          </w:tcPr>
          <w:p w14:paraId="7ED1A839" w14:textId="77777777" w:rsidR="000B26D3" w:rsidRDefault="00430B9D" w:rsidP="00177450">
            <w:sdt>
              <w:sdtPr>
                <w:id w:val="-867365546"/>
                <w:showingPlcHdr/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177450">
                  <w:rPr>
                    <w:rStyle w:val="Platzhaltertext"/>
                  </w:rPr>
                  <w:t>Datum</w:t>
                </w:r>
              </w:sdtContent>
            </w:sdt>
            <w:r w:rsidR="00177450">
              <w:t xml:space="preserve">, </w:t>
            </w:r>
            <w:sdt>
              <w:sdtPr>
                <w:id w:val="-1847555018"/>
                <w:showingPlcHdr/>
                <w:text/>
              </w:sdtPr>
              <w:sdtEndPr/>
              <w:sdtContent>
                <w:r w:rsidR="00177450">
                  <w:rPr>
                    <w:rStyle w:val="Platzhaltertext"/>
                  </w:rPr>
                  <w:t>Ort</w:t>
                </w:r>
              </w:sdtContent>
            </w:sdt>
          </w:p>
        </w:tc>
      </w:tr>
      <w:tr w:rsidR="000B26D3" w14:paraId="63AD6386" w14:textId="77777777" w:rsidTr="00177450">
        <w:trPr>
          <w:trHeight w:val="454"/>
        </w:trPr>
        <w:tc>
          <w:tcPr>
            <w:tcW w:w="4889" w:type="dxa"/>
          </w:tcPr>
          <w:p w14:paraId="57AB0BD2" w14:textId="77777777" w:rsidR="000B26D3" w:rsidRDefault="000B26D3" w:rsidP="002452D0">
            <w:r>
              <w:t>Unterschrift (wenn nicht per E-Mail)</w:t>
            </w:r>
            <w:r w:rsidR="00297000">
              <w:t>:</w:t>
            </w:r>
          </w:p>
        </w:tc>
        <w:tc>
          <w:tcPr>
            <w:tcW w:w="4889" w:type="dxa"/>
            <w:vAlign w:val="bottom"/>
          </w:tcPr>
          <w:p w14:paraId="57F16B47" w14:textId="77777777" w:rsidR="000B26D3" w:rsidRDefault="00177450" w:rsidP="00177450">
            <w:r>
              <w:t>_________________________</w:t>
            </w:r>
          </w:p>
        </w:tc>
      </w:tr>
    </w:tbl>
    <w:p w14:paraId="0DCFF8A1" w14:textId="77777777" w:rsidR="000B26D3" w:rsidRPr="002452D0" w:rsidRDefault="000B26D3" w:rsidP="002452D0"/>
    <w:sectPr w:rsidR="000B26D3" w:rsidRPr="002452D0" w:rsidSect="008F6D87">
      <w:headerReference w:type="default" r:id="rId11"/>
      <w:footerReference w:type="default" r:id="rId12"/>
      <w:pgSz w:w="11906" w:h="16838"/>
      <w:pgMar w:top="1701" w:right="1134" w:bottom="1701" w:left="1134" w:header="65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F4BB4" w14:textId="77777777" w:rsidR="00430B9D" w:rsidRDefault="00430B9D" w:rsidP="004C3A29">
      <w:pPr>
        <w:spacing w:after="0" w:line="240" w:lineRule="auto"/>
      </w:pPr>
      <w:r>
        <w:separator/>
      </w:r>
    </w:p>
  </w:endnote>
  <w:endnote w:type="continuationSeparator" w:id="0">
    <w:p w14:paraId="32500BFF" w14:textId="77777777" w:rsidR="00430B9D" w:rsidRDefault="00430B9D" w:rsidP="004C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9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413C38" w:themeColor="text1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3897"/>
      <w:gridCol w:w="923"/>
    </w:tblGrid>
    <w:tr w:rsidR="000B26D3" w14:paraId="5B90922F" w14:textId="77777777" w:rsidTr="002D76E4">
      <w:trPr>
        <w:trHeight w:val="227"/>
      </w:trPr>
      <w:tc>
        <w:tcPr>
          <w:tcW w:w="4819" w:type="dxa"/>
          <w:vAlign w:val="center"/>
        </w:tcPr>
        <w:p w14:paraId="491DD9D0" w14:textId="77777777" w:rsidR="000B26D3" w:rsidRDefault="00D43E46" w:rsidP="002D76E4">
          <w:pPr>
            <w:pStyle w:val="Fuzeile"/>
          </w:pPr>
          <w:fldSimple w:instr=" DATE   \* MERGEFORMAT ">
            <w:r w:rsidR="00430B9D">
              <w:rPr>
                <w:noProof/>
              </w:rPr>
              <w:t>12.01.2026</w:t>
            </w:r>
          </w:fldSimple>
        </w:p>
      </w:tc>
      <w:tc>
        <w:tcPr>
          <w:tcW w:w="4820" w:type="dxa"/>
          <w:gridSpan w:val="2"/>
          <w:vAlign w:val="center"/>
        </w:tcPr>
        <w:p w14:paraId="1939DAEE" w14:textId="77777777" w:rsidR="000B26D3" w:rsidRDefault="00D43E46" w:rsidP="002D76E4">
          <w:pPr>
            <w:pStyle w:val="Fuzeile"/>
            <w:jc w:val="right"/>
          </w:pPr>
          <w:fldSimple w:instr=" FILENAME   \* MERGEFORMAT ">
            <w:r w:rsidR="00430B9D">
              <w:rPr>
                <w:noProof/>
              </w:rPr>
              <w:t>Dokument3</w:t>
            </w:r>
          </w:fldSimple>
        </w:p>
      </w:tc>
    </w:tr>
    <w:tr w:rsidR="000B26D3" w14:paraId="5634F15F" w14:textId="77777777" w:rsidTr="002D76E4">
      <w:trPr>
        <w:trHeight w:val="227"/>
      </w:trPr>
      <w:tc>
        <w:tcPr>
          <w:tcW w:w="8716" w:type="dxa"/>
          <w:gridSpan w:val="2"/>
          <w:vAlign w:val="center"/>
        </w:tcPr>
        <w:p w14:paraId="5444F7FB" w14:textId="77777777" w:rsidR="000B26D3" w:rsidRDefault="000B26D3" w:rsidP="002D76E4">
          <w:pPr>
            <w:pStyle w:val="Fuzeile"/>
          </w:pPr>
          <w:r w:rsidRPr="00C27639">
            <w:t xml:space="preserve">concret AG </w:t>
          </w:r>
          <w:r w:rsidRPr="00417A8F">
            <w:rPr>
              <w:color w:val="5BABC8" w:themeColor="accent1"/>
            </w:rPr>
            <w:t>+</w:t>
          </w:r>
          <w:r w:rsidRPr="00C27639">
            <w:t xml:space="preserve"> Effingerstrasse 25 </w:t>
          </w:r>
          <w:r w:rsidRPr="00417A8F">
            <w:rPr>
              <w:color w:val="5BABC8" w:themeColor="accent1"/>
            </w:rPr>
            <w:t>+</w:t>
          </w:r>
          <w:r w:rsidRPr="00C27639">
            <w:t xml:space="preserve"> 3008 Bern </w:t>
          </w:r>
          <w:r w:rsidRPr="00417A8F">
            <w:rPr>
              <w:color w:val="5BABC8" w:themeColor="accent1"/>
            </w:rPr>
            <w:t>+</w:t>
          </w:r>
          <w:r w:rsidRPr="00C27639">
            <w:t xml:space="preserve"> 0041 31 302 86 86 </w:t>
          </w:r>
          <w:r w:rsidRPr="00417A8F">
            <w:rPr>
              <w:color w:val="5BABC8" w:themeColor="accent1"/>
            </w:rPr>
            <w:t>+</w:t>
          </w:r>
          <w:r w:rsidRPr="00C27639">
            <w:t xml:space="preserve"> info@concret-ag.ch </w:t>
          </w:r>
          <w:r w:rsidRPr="00417A8F">
            <w:rPr>
              <w:color w:val="5BABC8" w:themeColor="accent1"/>
            </w:rPr>
            <w:t>+</w:t>
          </w:r>
          <w:r w:rsidRPr="00C27639">
            <w:t xml:space="preserve"> concret-ag.ch</w:t>
          </w:r>
        </w:p>
      </w:tc>
      <w:tc>
        <w:tcPr>
          <w:tcW w:w="923" w:type="dxa"/>
          <w:vAlign w:val="center"/>
        </w:tcPr>
        <w:p w14:paraId="74EA2907" w14:textId="77777777" w:rsidR="000B26D3" w:rsidRDefault="000B26D3" w:rsidP="002D76E4">
          <w:pPr>
            <w:pStyle w:val="Fuzeil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77E22">
            <w:rPr>
              <w:noProof/>
            </w:rPr>
            <w:t>1</w:t>
          </w:r>
          <w:r>
            <w:fldChar w:fldCharType="end"/>
          </w:r>
          <w:r>
            <w:t xml:space="preserve"> l </w:t>
          </w:r>
          <w:fldSimple w:instr=" NUMPAGES   \* MERGEFORMAT ">
            <w:r w:rsidR="00B77E22">
              <w:rPr>
                <w:noProof/>
              </w:rPr>
              <w:t>2</w:t>
            </w:r>
          </w:fldSimple>
        </w:p>
      </w:tc>
    </w:tr>
  </w:tbl>
  <w:p w14:paraId="481C9EDB" w14:textId="77777777" w:rsidR="000B26D3" w:rsidRDefault="000B26D3" w:rsidP="002D76E4">
    <w:pPr>
      <w:pStyle w:val="Fuzeile"/>
      <w:tabs>
        <w:tab w:val="clear" w:pos="9072"/>
        <w:tab w:val="right" w:pos="963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F82E7" w14:textId="77777777" w:rsidR="00430B9D" w:rsidRDefault="00430B9D" w:rsidP="004C3A29">
      <w:pPr>
        <w:spacing w:after="0" w:line="240" w:lineRule="auto"/>
      </w:pPr>
      <w:r>
        <w:separator/>
      </w:r>
    </w:p>
  </w:footnote>
  <w:footnote w:type="continuationSeparator" w:id="0">
    <w:p w14:paraId="36A3C247" w14:textId="77777777" w:rsidR="00430B9D" w:rsidRDefault="00430B9D" w:rsidP="004C3A29">
      <w:pPr>
        <w:spacing w:after="0" w:line="240" w:lineRule="auto"/>
      </w:pPr>
      <w:r>
        <w:continuationSeparator/>
      </w:r>
    </w:p>
  </w:footnote>
  <w:footnote w:id="1">
    <w:p w14:paraId="110998F1" w14:textId="77777777" w:rsidR="000B26D3" w:rsidRDefault="000B26D3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8F6D87">
        <w:t>Auftraggeber entspricht dem Kunden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22242" w14:textId="77777777" w:rsidR="000B26D3" w:rsidRDefault="000B26D3">
    <w:pPr>
      <w:pStyle w:val="Kopfzeile"/>
    </w:pPr>
    <w:r>
      <w:rPr>
        <w:noProof/>
        <w:lang w:eastAsia="de-CH"/>
      </w:rPr>
      <w:drawing>
        <wp:inline distT="0" distB="0" distL="0" distR="0" wp14:anchorId="33A5F031" wp14:editId="7FFC6708">
          <wp:extent cx="1897920" cy="432000"/>
          <wp:effectExtent l="0" t="0" r="7620" b="6350"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cret_Logo_Quer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92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178FD"/>
    <w:multiLevelType w:val="hybridMultilevel"/>
    <w:tmpl w:val="AB1CFFC8"/>
    <w:lvl w:ilvl="0" w:tplc="4268E0CE">
      <w:numFmt w:val="bullet"/>
      <w:pStyle w:val="Listenabsatz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89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attachedTemplate r:id="rId1"/>
  <w:documentProtection w:edit="forms" w:enforcement="1" w:cryptProviderType="rsaAES" w:cryptAlgorithmClass="hash" w:cryptAlgorithmType="typeAny" w:cryptAlgorithmSid="14" w:cryptSpinCount="100000" w:hash="pxChfKAM2X3j20zfzAfSQXgMdyEjQnSLC99jHV9vk1OXCW4d7EBALDnkvW6ac4yQZlEY4DvYS8WAHZZmIaObag==" w:salt="TGK+N5eMzCMX0/6mubbML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9D"/>
    <w:rsid w:val="00082096"/>
    <w:rsid w:val="000B2288"/>
    <w:rsid w:val="000B26D3"/>
    <w:rsid w:val="00177450"/>
    <w:rsid w:val="002452D0"/>
    <w:rsid w:val="00257214"/>
    <w:rsid w:val="00297000"/>
    <w:rsid w:val="002D76E4"/>
    <w:rsid w:val="003A37B6"/>
    <w:rsid w:val="00417A8F"/>
    <w:rsid w:val="0042009D"/>
    <w:rsid w:val="00430B9D"/>
    <w:rsid w:val="004C3A29"/>
    <w:rsid w:val="005B62DE"/>
    <w:rsid w:val="00627B44"/>
    <w:rsid w:val="007B1799"/>
    <w:rsid w:val="00861167"/>
    <w:rsid w:val="008F6D87"/>
    <w:rsid w:val="00957286"/>
    <w:rsid w:val="00A9428B"/>
    <w:rsid w:val="00AC31B9"/>
    <w:rsid w:val="00AD21B6"/>
    <w:rsid w:val="00B32B76"/>
    <w:rsid w:val="00B77E22"/>
    <w:rsid w:val="00C27639"/>
    <w:rsid w:val="00C7344B"/>
    <w:rsid w:val="00C7550F"/>
    <w:rsid w:val="00CD6B5B"/>
    <w:rsid w:val="00D43E46"/>
    <w:rsid w:val="00E378A1"/>
    <w:rsid w:val="00F36BE2"/>
    <w:rsid w:val="00F4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198B1F"/>
  <w15:docId w15:val="{C8E87EC2-CEC7-40E0-8DE4-E69A401F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3A29"/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452D0"/>
    <w:pPr>
      <w:keepNext/>
      <w:keepLines/>
      <w:pBdr>
        <w:bottom w:val="single" w:sz="4" w:space="1" w:color="auto"/>
      </w:pBdr>
      <w:spacing w:before="480" w:after="240"/>
      <w:outlineLvl w:val="0"/>
    </w:pPr>
    <w:rPr>
      <w:rFonts w:asciiTheme="majorHAnsi" w:eastAsiaTheme="majorEastAsia" w:hAnsiTheme="majorHAnsi" w:cstheme="majorBidi"/>
      <w:b/>
      <w:bCs/>
      <w:color w:val="413C38" w:themeColor="text1"/>
      <w:sz w:val="2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61167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/>
      <w:b/>
      <w:bCs/>
      <w:color w:val="413C38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61167"/>
    <w:pPr>
      <w:keepNext/>
      <w:keepLines/>
      <w:spacing w:before="200" w:after="60"/>
      <w:outlineLvl w:val="2"/>
    </w:pPr>
    <w:rPr>
      <w:rFonts w:asciiTheme="majorHAnsi" w:eastAsiaTheme="majorEastAsia" w:hAnsiTheme="majorHAnsi" w:cstheme="majorBidi"/>
      <w:b/>
      <w:bCs/>
      <w:color w:val="413C38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61167"/>
    <w:pPr>
      <w:keepNext/>
      <w:keepLines/>
      <w:spacing w:before="200" w:after="60"/>
      <w:outlineLvl w:val="3"/>
    </w:pPr>
    <w:rPr>
      <w:rFonts w:asciiTheme="majorHAnsi" w:eastAsiaTheme="majorEastAsia" w:hAnsiTheme="majorHAnsi" w:cstheme="majorBidi"/>
      <w:b/>
      <w:bCs/>
      <w:i/>
      <w:iCs/>
      <w:color w:val="413C38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61167"/>
    <w:pPr>
      <w:keepNext/>
      <w:keepLines/>
      <w:spacing w:before="200" w:after="60"/>
      <w:outlineLvl w:val="4"/>
    </w:pPr>
    <w:rPr>
      <w:rFonts w:asciiTheme="majorHAnsi" w:eastAsiaTheme="majorEastAsia" w:hAnsiTheme="majorHAnsi" w:cstheme="majorBidi"/>
      <w:color w:val="24596C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4C3A29"/>
    <w:pPr>
      <w:spacing w:after="0" w:line="240" w:lineRule="auto"/>
    </w:pPr>
    <w:rPr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452D0"/>
    <w:rPr>
      <w:rFonts w:asciiTheme="majorHAnsi" w:eastAsiaTheme="majorEastAsia" w:hAnsiTheme="majorHAnsi" w:cstheme="majorBidi"/>
      <w:b/>
      <w:bCs/>
      <w:color w:val="413C38" w:themeColor="text1"/>
      <w:szCs w:val="28"/>
    </w:rPr>
  </w:style>
  <w:style w:type="paragraph" w:styleId="Kopfzeile">
    <w:name w:val="header"/>
    <w:basedOn w:val="Standard"/>
    <w:link w:val="KopfzeileZchn"/>
    <w:uiPriority w:val="99"/>
    <w:unhideWhenUsed/>
    <w:rsid w:val="004C3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3A29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F36BE2"/>
    <w:pPr>
      <w:tabs>
        <w:tab w:val="center" w:pos="4536"/>
        <w:tab w:val="right" w:pos="9072"/>
      </w:tabs>
      <w:spacing w:after="0" w:line="240" w:lineRule="auto"/>
    </w:pPr>
    <w:rPr>
      <w:color w:val="436B7D" w:themeColor="text2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F36BE2"/>
    <w:rPr>
      <w:color w:val="436B7D" w:themeColor="text2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3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3A29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E378A1"/>
    <w:pPr>
      <w:pBdr>
        <w:top w:val="single" w:sz="8" w:space="1" w:color="5BABC8" w:themeColor="accent1"/>
        <w:bottom w:val="single" w:sz="8" w:space="4" w:color="5BABC8" w:themeColor="accent1"/>
      </w:pBd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b/>
      <w:color w:val="324F5D" w:themeColor="text2" w:themeShade="BF"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E378A1"/>
    <w:rPr>
      <w:rFonts w:asciiTheme="majorHAnsi" w:eastAsiaTheme="majorEastAsia" w:hAnsiTheme="majorHAnsi" w:cstheme="majorBidi"/>
      <w:b/>
      <w:color w:val="324F5D" w:themeColor="text2" w:themeShade="BF"/>
      <w:spacing w:val="5"/>
      <w:kern w:val="28"/>
      <w:sz w:val="3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6BE2"/>
    <w:pPr>
      <w:numPr>
        <w:ilvl w:val="1"/>
      </w:numPr>
      <w:jc w:val="center"/>
    </w:pPr>
    <w:rPr>
      <w:rFonts w:asciiTheme="majorHAnsi" w:eastAsiaTheme="majorEastAsia" w:hAnsiTheme="majorHAnsi" w:cstheme="majorBidi"/>
      <w:iCs/>
      <w:color w:val="436B7D" w:themeColor="text2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36BE2"/>
    <w:rPr>
      <w:rFonts w:asciiTheme="majorHAnsi" w:eastAsiaTheme="majorEastAsia" w:hAnsiTheme="majorHAnsi" w:cstheme="majorBidi"/>
      <w:iCs/>
      <w:color w:val="436B7D" w:themeColor="text2"/>
      <w:spacing w:val="15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F36BE2"/>
    <w:rPr>
      <w:color w:val="F4A17A" w:themeColor="hyperlink"/>
      <w:u w:val="single"/>
    </w:rPr>
  </w:style>
  <w:style w:type="table" w:styleId="Tabellenraster">
    <w:name w:val="Table Grid"/>
    <w:basedOn w:val="NormaleTabelle"/>
    <w:uiPriority w:val="59"/>
    <w:rsid w:val="007B1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sszeileZusatzinfo">
    <w:name w:val="Fusszeile_Zusatzinfo"/>
    <w:basedOn w:val="Fuzeile"/>
    <w:rsid w:val="00C27639"/>
    <w:pPr>
      <w:pBdr>
        <w:bottom w:val="single" w:sz="4" w:space="1" w:color="413C38" w:themeColor="text1"/>
      </w:pBdr>
      <w:tabs>
        <w:tab w:val="clear" w:pos="9072"/>
        <w:tab w:val="right" w:pos="9639"/>
      </w:tabs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861167"/>
    <w:rPr>
      <w:rFonts w:asciiTheme="majorHAnsi" w:eastAsiaTheme="majorEastAsia" w:hAnsiTheme="majorHAnsi" w:cstheme="majorBidi"/>
      <w:b/>
      <w:bCs/>
      <w:color w:val="413C38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61167"/>
    <w:rPr>
      <w:rFonts w:asciiTheme="majorHAnsi" w:eastAsiaTheme="majorEastAsia" w:hAnsiTheme="majorHAnsi" w:cstheme="majorBidi"/>
      <w:b/>
      <w:bCs/>
      <w:color w:val="413C38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61167"/>
    <w:rPr>
      <w:rFonts w:asciiTheme="majorHAnsi" w:eastAsiaTheme="majorEastAsia" w:hAnsiTheme="majorHAnsi" w:cstheme="majorBidi"/>
      <w:b/>
      <w:bCs/>
      <w:i/>
      <w:iCs/>
      <w:color w:val="413C38" w:themeColor="tex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61167"/>
    <w:rPr>
      <w:rFonts w:asciiTheme="majorHAnsi" w:eastAsiaTheme="majorEastAsia" w:hAnsiTheme="majorHAnsi" w:cstheme="majorBidi"/>
      <w:color w:val="24596C" w:themeColor="accent1" w:themeShade="7F"/>
      <w:sz w:val="20"/>
    </w:rPr>
  </w:style>
  <w:style w:type="paragraph" w:styleId="Listenabsatz">
    <w:name w:val="List Paragraph"/>
    <w:basedOn w:val="Standard"/>
    <w:uiPriority w:val="34"/>
    <w:qFormat/>
    <w:rsid w:val="008F6D87"/>
    <w:pPr>
      <w:numPr>
        <w:numId w:val="1"/>
      </w:numPr>
      <w:spacing w:before="200"/>
      <w:ind w:left="567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8F6D87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F6D8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F6D87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F6D87"/>
    <w:rPr>
      <w:sz w:val="16"/>
      <w:szCs w:val="16"/>
    </w:rPr>
  </w:style>
  <w:style w:type="paragraph" w:customStyle="1" w:styleId="Kommentartext1">
    <w:name w:val="Kommentartext1"/>
    <w:basedOn w:val="Standard"/>
    <w:next w:val="Kommentartext"/>
    <w:link w:val="KommentartextZchn"/>
    <w:uiPriority w:val="99"/>
    <w:semiHidden/>
    <w:unhideWhenUsed/>
    <w:rsid w:val="008F6D87"/>
    <w:pPr>
      <w:spacing w:before="120" w:after="120" w:line="240" w:lineRule="auto"/>
      <w:jc w:val="both"/>
    </w:pPr>
    <w:rPr>
      <w:rFonts w:ascii="Arial" w:hAnsi="Arial"/>
      <w:szCs w:val="20"/>
    </w:rPr>
  </w:style>
  <w:style w:type="character" w:customStyle="1" w:styleId="KommentartextZchn">
    <w:name w:val="Kommentartext Zchn"/>
    <w:basedOn w:val="Absatz-Standardschriftart"/>
    <w:link w:val="Kommentartext1"/>
    <w:uiPriority w:val="99"/>
    <w:semiHidden/>
    <w:rsid w:val="008F6D87"/>
    <w:rPr>
      <w:rFonts w:ascii="Arial" w:hAnsi="Arial"/>
      <w:sz w:val="20"/>
      <w:szCs w:val="20"/>
    </w:rPr>
  </w:style>
  <w:style w:type="paragraph" w:styleId="Kommentartext">
    <w:name w:val="annotation text"/>
    <w:basedOn w:val="Standard"/>
    <w:link w:val="KommentartextZchn1"/>
    <w:uiPriority w:val="99"/>
    <w:semiHidden/>
    <w:unhideWhenUsed/>
    <w:rsid w:val="008F6D87"/>
    <w:pPr>
      <w:spacing w:line="240" w:lineRule="auto"/>
    </w:pPr>
    <w:rPr>
      <w:szCs w:val="20"/>
    </w:rPr>
  </w:style>
  <w:style w:type="character" w:customStyle="1" w:styleId="KommentartextZchn1">
    <w:name w:val="Kommentartext Zchn1"/>
    <w:basedOn w:val="Absatz-Standardschriftart"/>
    <w:link w:val="Kommentartext"/>
    <w:uiPriority w:val="99"/>
    <w:semiHidden/>
    <w:rsid w:val="008F6D87"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0B26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aM&#252;ller\concret%20AG\Concret%20AG%20-%201%20-%20Kernprozesse%20-%20Dokumente\K1-2%20SCEC\0%20&#220;bergeordnetes\Formular%20Meldepflicht\Meldeformular%20concret.dotx" TargetMode="External"/></Relationships>
</file>

<file path=word/theme/theme1.xml><?xml version="1.0" encoding="utf-8"?>
<a:theme xmlns:a="http://schemas.openxmlformats.org/drawingml/2006/main" name="Larissa">
  <a:themeElements>
    <a:clrScheme name="concret_farben">
      <a:dk1>
        <a:srgbClr val="413C38"/>
      </a:dk1>
      <a:lt1>
        <a:sysClr val="window" lastClr="FFFFFF"/>
      </a:lt1>
      <a:dk2>
        <a:srgbClr val="436B7D"/>
      </a:dk2>
      <a:lt2>
        <a:srgbClr val="FFFFFF"/>
      </a:lt2>
      <a:accent1>
        <a:srgbClr val="5BABC8"/>
      </a:accent1>
      <a:accent2>
        <a:srgbClr val="F4A17A"/>
      </a:accent2>
      <a:accent3>
        <a:srgbClr val="B4D9E6"/>
      </a:accent3>
      <a:accent4>
        <a:srgbClr val="5C90A8"/>
      </a:accent4>
      <a:accent5>
        <a:srgbClr val="4BACC6"/>
      </a:accent5>
      <a:accent6>
        <a:srgbClr val="9BBBC9"/>
      </a:accent6>
      <a:hlink>
        <a:srgbClr val="F4A17A"/>
      </a:hlink>
      <a:folHlink>
        <a:srgbClr val="B4D9E6"/>
      </a:folHlink>
    </a:clrScheme>
    <a:fontScheme name="schriftart-concre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b7ef8892-99b9-402c-bf0b-9dbd578d3a00" xsi:nil="true"/>
    <lcf76f155ced4ddcb4097134ff3c332f xmlns="b7ef8892-99b9-402c-bf0b-9dbd578d3a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DEB03E61F70748BE0D2D7464A266C7" ma:contentTypeVersion="13" ma:contentTypeDescription="Ein neues Dokument erstellen." ma:contentTypeScope="" ma:versionID="9cd230c5bf9ba9e95724c27e339acfc4">
  <xsd:schema xmlns:xsd="http://www.w3.org/2001/XMLSchema" xmlns:xs="http://www.w3.org/2001/XMLSchema" xmlns:p="http://schemas.microsoft.com/office/2006/metadata/properties" xmlns:ns2="b7ef8892-99b9-402c-bf0b-9dbd578d3a00" xmlns:ns3="0aa722c3-2906-45c4-886a-188c1f00f410" targetNamespace="http://schemas.microsoft.com/office/2006/metadata/properties" ma:root="true" ma:fieldsID="59c8c4021451d5a074acfa052acda086" ns2:_="" ns3:_="">
    <xsd:import namespace="b7ef8892-99b9-402c-bf0b-9dbd578d3a00"/>
    <xsd:import namespace="0aa722c3-2906-45c4-886a-188c1f00f4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f8892-99b9-402c-bf0b-9dbd578d3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de7068bd-a820-42c4-b1cc-91dfd85831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722c3-2906-45c4-886a-188c1f00f4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1583CA-77ED-4268-BF8D-903695F012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844540-6368-48B5-8924-7726F35ED3AF}">
  <ds:schemaRefs>
    <ds:schemaRef ds:uri="http://schemas.microsoft.com/office/2006/metadata/properties"/>
    <ds:schemaRef ds:uri="http://schemas.microsoft.com/office/infopath/2007/PartnerControls"/>
    <ds:schemaRef ds:uri="b7ef8892-99b9-402c-bf0b-9dbd578d3a00"/>
  </ds:schemaRefs>
</ds:datastoreItem>
</file>

<file path=customXml/itemProps3.xml><?xml version="1.0" encoding="utf-8"?>
<ds:datastoreItem xmlns:ds="http://schemas.openxmlformats.org/officeDocument/2006/customXml" ds:itemID="{9E46EA50-FE27-42C5-AEBC-38C26194D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f8892-99b9-402c-bf0b-9dbd578d3a00"/>
    <ds:schemaRef ds:uri="0aa722c3-2906-45c4-886a-188c1f00f4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CE4DFA-06C3-4E04-92C0-68420EFCD5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Meldeformular concret</Template>
  <TotalTime>0</TotalTime>
  <Pages>2</Pages>
  <Words>392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 Müller</dc:creator>
  <cp:lastModifiedBy>Luca Müller</cp:lastModifiedBy>
  <cp:revision>1</cp:revision>
  <dcterms:created xsi:type="dcterms:W3CDTF">2026-01-12T07:40:00Z</dcterms:created>
  <dcterms:modified xsi:type="dcterms:W3CDTF">2026-01-12T07:41:00Z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0x0101003BDEB03E61F70748BE0D2D7464A266C7</vt:lpwstr>
  </property>
  <property fmtid="{D5CDD505-2E9C-101B-9397-08002B2CF9AE}" pid="3" name="Order">
    <vt:r8>9981200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